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D29D" w14:textId="2DEC1A96" w:rsidR="000A3660" w:rsidRPr="00C25008" w:rsidRDefault="00D67581" w:rsidP="00C25008">
      <w:pPr>
        <w:pStyle w:val="Heading2"/>
      </w:pPr>
      <w:r w:rsidRPr="00C25008">
        <w:t>Third Sector</w:t>
      </w:r>
      <w:r w:rsidR="00131074" w:rsidRPr="00C25008">
        <w:t xml:space="preserve"> Intern</w:t>
      </w:r>
    </w:p>
    <w:p w14:paraId="1EFAAB67" w14:textId="77777777" w:rsidR="000A3660" w:rsidRPr="007F55AA" w:rsidRDefault="000A3660" w:rsidP="000A3660">
      <w:pPr>
        <w:rPr>
          <w:rFonts w:ascii="Calibri" w:hAnsi="Calibri" w:cs="Calibri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8"/>
        <w:gridCol w:w="7106"/>
      </w:tblGrid>
      <w:tr w:rsidR="000A3660" w14:paraId="403E5729" w14:textId="77777777" w:rsidTr="73E0C73C">
        <w:tc>
          <w:tcPr>
            <w:tcW w:w="2378" w:type="dxa"/>
          </w:tcPr>
          <w:p w14:paraId="1CA80D8D" w14:textId="2D5A2F83" w:rsidR="000A3660" w:rsidRDefault="000A3660" w:rsidP="000A366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SALARY</w:t>
            </w:r>
            <w:r w:rsidRPr="007F55AA">
              <w:rPr>
                <w:rFonts w:ascii="Calibri" w:hAnsi="Calibri" w:cs="Calibri"/>
              </w:rPr>
              <w:tab/>
            </w:r>
          </w:p>
        </w:tc>
        <w:tc>
          <w:tcPr>
            <w:tcW w:w="7106" w:type="dxa"/>
          </w:tcPr>
          <w:p w14:paraId="761C8C46" w14:textId="3324F7CC" w:rsidR="00CB17F4" w:rsidRDefault="00CB17F4" w:rsidP="00B50D3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126A58">
              <w:rPr>
                <w:rFonts w:ascii="Calibri" w:hAnsi="Calibri" w:cs="Calibri"/>
              </w:rPr>
              <w:t>13.45</w:t>
            </w:r>
            <w:r w:rsidR="00B50D39">
              <w:rPr>
                <w:rFonts w:ascii="Calibri" w:hAnsi="Calibri" w:cs="Calibri"/>
              </w:rPr>
              <w:t xml:space="preserve"> per hour (Real Living Wage)</w:t>
            </w:r>
          </w:p>
        </w:tc>
      </w:tr>
      <w:tr w:rsidR="000A3660" w14:paraId="35A808DB" w14:textId="77777777" w:rsidTr="73E0C73C">
        <w:tc>
          <w:tcPr>
            <w:tcW w:w="2378" w:type="dxa"/>
          </w:tcPr>
          <w:p w14:paraId="32A291F1" w14:textId="35B4AA21" w:rsidR="000A3660" w:rsidRDefault="000A3660" w:rsidP="000A366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HOURS OF WORK</w:t>
            </w:r>
          </w:p>
        </w:tc>
        <w:tc>
          <w:tcPr>
            <w:tcW w:w="7106" w:type="dxa"/>
          </w:tcPr>
          <w:p w14:paraId="21C5A06C" w14:textId="3793787F" w:rsidR="00CB17F4" w:rsidRDefault="0099123C" w:rsidP="000A366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21 </w:t>
            </w:r>
            <w:r w:rsidR="00537DF2" w:rsidRPr="73E0C73C">
              <w:rPr>
                <w:rFonts w:ascii="Calibri" w:hAnsi="Calibri" w:cs="Calibri"/>
              </w:rPr>
              <w:t>Hours per week</w:t>
            </w:r>
            <w:r w:rsidR="00EB74DA">
              <w:rPr>
                <w:rFonts w:ascii="Calibri" w:hAnsi="Calibri" w:cs="Calibri"/>
              </w:rPr>
              <w:t xml:space="preserve"> Tues/Wed/</w:t>
            </w:r>
            <w:proofErr w:type="spellStart"/>
            <w:r w:rsidR="00EB74DA">
              <w:rPr>
                <w:rFonts w:ascii="Calibri" w:hAnsi="Calibri" w:cs="Calibri"/>
              </w:rPr>
              <w:t>Thur</w:t>
            </w:r>
            <w:proofErr w:type="spellEnd"/>
            <w:r w:rsidR="00EB74DA">
              <w:rPr>
                <w:rFonts w:ascii="Calibri" w:hAnsi="Calibri" w:cs="Calibri"/>
              </w:rPr>
              <w:t xml:space="preserve"> 8.30am</w:t>
            </w:r>
            <w:r w:rsidR="00686CE7">
              <w:rPr>
                <w:rFonts w:ascii="Calibri" w:hAnsi="Calibri" w:cs="Calibri"/>
              </w:rPr>
              <w:t>-4.30pm</w:t>
            </w:r>
            <w:r w:rsidR="0990F6EE" w:rsidRPr="73E0C73C">
              <w:rPr>
                <w:rFonts w:ascii="Calibri" w:hAnsi="Calibri" w:cs="Calibri"/>
              </w:rPr>
              <w:t>.</w:t>
            </w:r>
            <w:r w:rsidR="00664014" w:rsidRPr="73E0C73C">
              <w:rPr>
                <w:rFonts w:ascii="Calibri" w:hAnsi="Calibri" w:cs="Calibri"/>
              </w:rPr>
              <w:t xml:space="preserve"> V</w:t>
            </w:r>
            <w:r w:rsidR="00664014" w:rsidRPr="73E0C73C">
              <w:rPr>
                <w:rFonts w:eastAsia="Times New Roman"/>
              </w:rPr>
              <w:t>ery occasional evening</w:t>
            </w:r>
            <w:r w:rsidR="00537DF2" w:rsidRPr="73E0C73C">
              <w:rPr>
                <w:rFonts w:eastAsia="Times New Roman"/>
              </w:rPr>
              <w:t xml:space="preserve"> and/or weekend</w:t>
            </w:r>
            <w:r w:rsidR="00664014" w:rsidRPr="73E0C73C">
              <w:rPr>
                <w:rFonts w:eastAsia="Times New Roman"/>
              </w:rPr>
              <w:t xml:space="preserve"> work.</w:t>
            </w:r>
          </w:p>
        </w:tc>
      </w:tr>
      <w:tr w:rsidR="00B50D39" w14:paraId="1BDA47BB" w14:textId="77777777" w:rsidTr="73E0C73C">
        <w:tc>
          <w:tcPr>
            <w:tcW w:w="2378" w:type="dxa"/>
          </w:tcPr>
          <w:p w14:paraId="4F5FC286" w14:textId="14B363F7" w:rsidR="00B50D39" w:rsidRPr="007F55AA" w:rsidRDefault="00B50D39" w:rsidP="000A366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DURATION</w:t>
            </w:r>
          </w:p>
        </w:tc>
        <w:tc>
          <w:tcPr>
            <w:tcW w:w="7106" w:type="dxa"/>
          </w:tcPr>
          <w:p w14:paraId="27B668AC" w14:textId="46DC26CD" w:rsidR="00B50D39" w:rsidRPr="007F55AA" w:rsidRDefault="0099123C" w:rsidP="000A366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Until 31 March 2027</w:t>
            </w:r>
          </w:p>
        </w:tc>
      </w:tr>
      <w:tr w:rsidR="000A3660" w14:paraId="770729C7" w14:textId="77777777" w:rsidTr="73E0C73C">
        <w:tc>
          <w:tcPr>
            <w:tcW w:w="2378" w:type="dxa"/>
          </w:tcPr>
          <w:p w14:paraId="0A688730" w14:textId="1BBC0D90" w:rsidR="000A3660" w:rsidRDefault="000A3660" w:rsidP="000A366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ANNUAL LEAVE</w:t>
            </w:r>
          </w:p>
        </w:tc>
        <w:tc>
          <w:tcPr>
            <w:tcW w:w="7106" w:type="dxa"/>
          </w:tcPr>
          <w:p w14:paraId="6716F6CE" w14:textId="480594C4" w:rsidR="00CB17F4" w:rsidRDefault="000A3660" w:rsidP="000A366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</w:rPr>
              <w:t>25 days paid leave plus 1</w:t>
            </w:r>
            <w:r w:rsidR="00664014">
              <w:rPr>
                <w:rFonts w:ascii="Calibri" w:hAnsi="Calibri" w:cs="Calibri"/>
              </w:rPr>
              <w:t>0</w:t>
            </w:r>
            <w:r w:rsidRPr="007F55AA">
              <w:rPr>
                <w:rFonts w:ascii="Calibri" w:hAnsi="Calibri" w:cs="Calibri"/>
              </w:rPr>
              <w:t xml:space="preserve"> Public Holidays</w:t>
            </w:r>
            <w:r w:rsidR="00131074">
              <w:rPr>
                <w:rFonts w:ascii="Calibri" w:hAnsi="Calibri" w:cs="Calibri"/>
              </w:rPr>
              <w:t xml:space="preserve"> (pro rata)</w:t>
            </w:r>
          </w:p>
        </w:tc>
      </w:tr>
      <w:tr w:rsidR="000A3660" w14:paraId="48A5988E" w14:textId="77777777" w:rsidTr="73E0C73C">
        <w:tc>
          <w:tcPr>
            <w:tcW w:w="2378" w:type="dxa"/>
          </w:tcPr>
          <w:p w14:paraId="68DABB8A" w14:textId="597ABB49" w:rsidR="000A3660" w:rsidRDefault="000A3660" w:rsidP="000A366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PENSION</w:t>
            </w:r>
          </w:p>
        </w:tc>
        <w:tc>
          <w:tcPr>
            <w:tcW w:w="7106" w:type="dxa"/>
          </w:tcPr>
          <w:p w14:paraId="2A598DE7" w14:textId="0BC5E393" w:rsidR="00CB17F4" w:rsidRDefault="00A00C48" w:rsidP="000A366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Midlothian Community Action </w:t>
            </w:r>
            <w:r w:rsidR="000A3660" w:rsidRPr="007F55AA">
              <w:rPr>
                <w:rFonts w:ascii="Calibri" w:hAnsi="Calibri" w:cs="Calibri"/>
              </w:rPr>
              <w:t>operates a Contributory Pension Scheme</w:t>
            </w:r>
          </w:p>
        </w:tc>
      </w:tr>
      <w:tr w:rsidR="00CD412D" w14:paraId="590F296E" w14:textId="77777777" w:rsidTr="73E0C73C">
        <w:tc>
          <w:tcPr>
            <w:tcW w:w="2378" w:type="dxa"/>
          </w:tcPr>
          <w:p w14:paraId="57F2B736" w14:textId="0C2E02E5" w:rsidR="00CD412D" w:rsidRPr="007F55AA" w:rsidRDefault="00CD412D" w:rsidP="000A366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PVG</w:t>
            </w:r>
          </w:p>
        </w:tc>
        <w:tc>
          <w:tcPr>
            <w:tcW w:w="7106" w:type="dxa"/>
          </w:tcPr>
          <w:p w14:paraId="156B8662" w14:textId="46F821C7" w:rsidR="00CD412D" w:rsidRDefault="00CD412D" w:rsidP="000A366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PVG will be required for this position.</w:t>
            </w:r>
          </w:p>
        </w:tc>
      </w:tr>
      <w:tr w:rsidR="00266EE2" w14:paraId="5637C39C" w14:textId="77777777" w:rsidTr="73E0C73C">
        <w:tc>
          <w:tcPr>
            <w:tcW w:w="2378" w:type="dxa"/>
          </w:tcPr>
          <w:p w14:paraId="7F47EBCD" w14:textId="5F0416AD" w:rsidR="00266EE2" w:rsidRPr="007F55AA" w:rsidRDefault="00266EE2" w:rsidP="000A366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NOTICE</w:t>
            </w:r>
          </w:p>
        </w:tc>
        <w:tc>
          <w:tcPr>
            <w:tcW w:w="7106" w:type="dxa"/>
          </w:tcPr>
          <w:p w14:paraId="052E246B" w14:textId="39061460" w:rsidR="00266EE2" w:rsidRDefault="00874704" w:rsidP="000A366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Four</w:t>
            </w:r>
            <w:r w:rsidR="00266EE2">
              <w:rPr>
                <w:rFonts w:ascii="Calibri" w:hAnsi="Calibri" w:cs="Calibri"/>
              </w:rPr>
              <w:t xml:space="preserve"> weeks</w:t>
            </w:r>
          </w:p>
        </w:tc>
      </w:tr>
      <w:tr w:rsidR="00266EE2" w14:paraId="21F6D77F" w14:textId="77777777" w:rsidTr="73E0C73C">
        <w:tc>
          <w:tcPr>
            <w:tcW w:w="2378" w:type="dxa"/>
          </w:tcPr>
          <w:p w14:paraId="73346D7C" w14:textId="3AAAE8BD" w:rsidR="00266EE2" w:rsidRDefault="00266EE2" w:rsidP="000A366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TRANSPORT</w:t>
            </w:r>
          </w:p>
        </w:tc>
        <w:tc>
          <w:tcPr>
            <w:tcW w:w="7106" w:type="dxa"/>
          </w:tcPr>
          <w:p w14:paraId="3D593298" w14:textId="1447F1E6" w:rsidR="00266EE2" w:rsidRDefault="00266EE2" w:rsidP="000A366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Reimbursement will be made for expenses incurred on business travel </w:t>
            </w:r>
          </w:p>
        </w:tc>
      </w:tr>
      <w:tr w:rsidR="000A3660" w14:paraId="139B100D" w14:textId="77777777" w:rsidTr="73E0C73C">
        <w:tc>
          <w:tcPr>
            <w:tcW w:w="2378" w:type="dxa"/>
          </w:tcPr>
          <w:p w14:paraId="372933B1" w14:textId="2B45D3DC" w:rsidR="000A3660" w:rsidRPr="007F55AA" w:rsidRDefault="000A3660" w:rsidP="000A3660">
            <w:pPr>
              <w:rPr>
                <w:rFonts w:ascii="Calibri" w:hAnsi="Calibri" w:cs="Calibri"/>
                <w:b/>
              </w:rPr>
            </w:pPr>
            <w:r w:rsidRPr="007F55AA">
              <w:rPr>
                <w:rFonts w:ascii="Calibri" w:hAnsi="Calibri" w:cs="Calibri"/>
                <w:b/>
              </w:rPr>
              <w:t>LOCATION</w:t>
            </w:r>
          </w:p>
        </w:tc>
        <w:tc>
          <w:tcPr>
            <w:tcW w:w="7106" w:type="dxa"/>
          </w:tcPr>
          <w:p w14:paraId="42B0CC51" w14:textId="37780EF9" w:rsidR="00CB17F4" w:rsidRPr="007F55AA" w:rsidRDefault="000A3660" w:rsidP="000A3660">
            <w:pPr>
              <w:rPr>
                <w:rFonts w:ascii="Calibri" w:hAnsi="Calibri" w:cs="Calibri"/>
              </w:rPr>
            </w:pPr>
            <w:r w:rsidRPr="73E0C73C">
              <w:rPr>
                <w:rFonts w:ascii="Calibri" w:hAnsi="Calibri" w:cs="Calibri"/>
              </w:rPr>
              <w:t>This post is office-based</w:t>
            </w:r>
            <w:r w:rsidR="00783BFD">
              <w:rPr>
                <w:rFonts w:ascii="Calibri" w:hAnsi="Calibri" w:cs="Calibri"/>
              </w:rPr>
              <w:t xml:space="preserve">, split between </w:t>
            </w:r>
            <w:r w:rsidR="00EB74DA">
              <w:rPr>
                <w:rFonts w:ascii="Calibri" w:hAnsi="Calibri" w:cs="Calibri"/>
              </w:rPr>
              <w:t xml:space="preserve">Grassy Riggs café in Woodburn and </w:t>
            </w:r>
            <w:r w:rsidR="63667EF6" w:rsidRPr="73E0C73C">
              <w:rPr>
                <w:rFonts w:ascii="Calibri" w:hAnsi="Calibri" w:cs="Calibri"/>
              </w:rPr>
              <w:t>MCA</w:t>
            </w:r>
            <w:r w:rsidR="24C7BFF6" w:rsidRPr="73E0C73C">
              <w:rPr>
                <w:rFonts w:ascii="Calibri" w:hAnsi="Calibri" w:cs="Calibri"/>
              </w:rPr>
              <w:t>’</w:t>
            </w:r>
            <w:r w:rsidRPr="73E0C73C">
              <w:rPr>
                <w:rFonts w:ascii="Calibri" w:hAnsi="Calibri" w:cs="Calibri"/>
              </w:rPr>
              <w:t>s offices at 4/6</w:t>
            </w:r>
            <w:r w:rsidR="27080726" w:rsidRPr="73E0C73C">
              <w:rPr>
                <w:rFonts w:ascii="Calibri" w:hAnsi="Calibri" w:cs="Calibri"/>
              </w:rPr>
              <w:t>/8</w:t>
            </w:r>
            <w:r w:rsidRPr="73E0C73C">
              <w:rPr>
                <w:rFonts w:ascii="Calibri" w:hAnsi="Calibri" w:cs="Calibri"/>
              </w:rPr>
              <w:t xml:space="preserve"> White Hart Street, Dalkeith</w:t>
            </w:r>
            <w:r w:rsidR="63667EF6" w:rsidRPr="73E0C73C">
              <w:rPr>
                <w:rFonts w:ascii="Calibri" w:hAnsi="Calibri" w:cs="Calibri"/>
              </w:rPr>
              <w:t xml:space="preserve">, EH22 </w:t>
            </w:r>
            <w:r w:rsidR="08F5F185" w:rsidRPr="73E0C73C">
              <w:rPr>
                <w:rFonts w:ascii="Calibri" w:hAnsi="Calibri" w:cs="Calibri"/>
              </w:rPr>
              <w:t>1AE</w:t>
            </w:r>
            <w:r w:rsidR="125C976C" w:rsidRPr="73E0C73C">
              <w:rPr>
                <w:rFonts w:ascii="Calibri" w:hAnsi="Calibri" w:cs="Calibri"/>
              </w:rPr>
              <w:t xml:space="preserve"> </w:t>
            </w:r>
          </w:p>
        </w:tc>
      </w:tr>
      <w:tr w:rsidR="000A3660" w14:paraId="40635742" w14:textId="77777777" w:rsidTr="73E0C73C">
        <w:tc>
          <w:tcPr>
            <w:tcW w:w="2378" w:type="dxa"/>
          </w:tcPr>
          <w:p w14:paraId="04D97350" w14:textId="664EFD01" w:rsidR="000A3660" w:rsidRPr="007F55AA" w:rsidRDefault="000A3660" w:rsidP="000A3660">
            <w:pPr>
              <w:rPr>
                <w:rFonts w:ascii="Calibri" w:hAnsi="Calibri" w:cs="Calibri"/>
                <w:b/>
              </w:rPr>
            </w:pPr>
            <w:r w:rsidRPr="007F55AA">
              <w:rPr>
                <w:rFonts w:ascii="Calibri" w:hAnsi="Calibri" w:cs="Calibri"/>
                <w:b/>
              </w:rPr>
              <w:t>RESPONSIBLE TO</w:t>
            </w:r>
          </w:p>
        </w:tc>
        <w:tc>
          <w:tcPr>
            <w:tcW w:w="7106" w:type="dxa"/>
          </w:tcPr>
          <w:p w14:paraId="2529670E" w14:textId="6306CBD6" w:rsidR="000A3660" w:rsidRDefault="000A3660" w:rsidP="000A366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</w:rPr>
              <w:t xml:space="preserve">Line Management will be provided </w:t>
            </w:r>
            <w:r>
              <w:rPr>
                <w:rFonts w:ascii="Calibri" w:hAnsi="Calibri" w:cs="Calibri"/>
              </w:rPr>
              <w:t>b</w:t>
            </w:r>
            <w:r w:rsidRPr="007F55AA">
              <w:rPr>
                <w:rFonts w:ascii="Calibri" w:hAnsi="Calibri" w:cs="Calibri"/>
              </w:rPr>
              <w:t xml:space="preserve">y the </w:t>
            </w:r>
            <w:r w:rsidR="0062374B">
              <w:rPr>
                <w:rFonts w:ascii="Calibri" w:hAnsi="Calibri" w:cs="Calibri"/>
              </w:rPr>
              <w:t xml:space="preserve">Grassy Riggs Manager and the </w:t>
            </w:r>
            <w:r w:rsidR="00662EC3">
              <w:rPr>
                <w:rFonts w:ascii="Calibri" w:hAnsi="Calibri" w:cs="Calibri"/>
              </w:rPr>
              <w:t>MCA Chief Officer.</w:t>
            </w:r>
            <w:r w:rsidR="00131074">
              <w:rPr>
                <w:rFonts w:ascii="Calibri" w:hAnsi="Calibri" w:cs="Calibri"/>
              </w:rPr>
              <w:t xml:space="preserve"> </w:t>
            </w:r>
            <w:r w:rsidR="00E234F6">
              <w:rPr>
                <w:rFonts w:ascii="Calibri" w:hAnsi="Calibri" w:cs="Calibri"/>
              </w:rPr>
              <w:t xml:space="preserve">The </w:t>
            </w:r>
            <w:r w:rsidRPr="007F55AA">
              <w:rPr>
                <w:rFonts w:ascii="Calibri" w:hAnsi="Calibri" w:cs="Calibri"/>
              </w:rPr>
              <w:t>post holder’s employer is the Board of</w:t>
            </w:r>
            <w:r w:rsidR="00106BB3">
              <w:rPr>
                <w:rFonts w:ascii="Calibri" w:hAnsi="Calibri" w:cs="Calibri"/>
              </w:rPr>
              <w:t xml:space="preserve"> Midlothian Community Action</w:t>
            </w:r>
            <w:r w:rsidRPr="007F55AA">
              <w:rPr>
                <w:rFonts w:ascii="Calibri" w:hAnsi="Calibri" w:cs="Calibri"/>
              </w:rPr>
              <w:t>.</w:t>
            </w:r>
          </w:p>
        </w:tc>
      </w:tr>
    </w:tbl>
    <w:p w14:paraId="5E96EE79" w14:textId="088E8196" w:rsidR="000A3660" w:rsidRPr="00106BB3" w:rsidRDefault="000A3660" w:rsidP="000A3660">
      <w:pPr>
        <w:rPr>
          <w:rFonts w:ascii="Calibri" w:hAnsi="Calibri" w:cs="Calibri"/>
          <w:b/>
          <w:i/>
        </w:rPr>
      </w:pPr>
      <w:r w:rsidRPr="007F55AA">
        <w:rPr>
          <w:rFonts w:ascii="Calibri" w:hAnsi="Calibri" w:cs="Calibri"/>
        </w:rPr>
        <w:tab/>
        <w:t xml:space="preserve"> </w:t>
      </w:r>
    </w:p>
    <w:p w14:paraId="6CA1825A" w14:textId="77777777" w:rsidR="000A3660" w:rsidRPr="00C25008" w:rsidRDefault="000A3660" w:rsidP="00C25008">
      <w:pPr>
        <w:pStyle w:val="Heading3"/>
      </w:pPr>
      <w:r w:rsidRPr="00C25008">
        <w:t>PURPOSE OF JOB</w:t>
      </w:r>
      <w:r w:rsidRPr="00C25008">
        <w:tab/>
      </w:r>
    </w:p>
    <w:p w14:paraId="5CEC318E" w14:textId="0825301F" w:rsidR="00100B74" w:rsidRDefault="0015480B" w:rsidP="00962853">
      <w:r w:rsidRPr="0015480B">
        <w:t xml:space="preserve">This internship will </w:t>
      </w:r>
      <w:r w:rsidR="006D14E5">
        <w:t xml:space="preserve">undertake front-line community work through </w:t>
      </w:r>
      <w:r w:rsidRPr="0015480B">
        <w:t>support</w:t>
      </w:r>
      <w:r w:rsidR="006D14E5">
        <w:t>ing</w:t>
      </w:r>
      <w:r w:rsidRPr="0015480B">
        <w:t xml:space="preserve"> the </w:t>
      </w:r>
      <w:r w:rsidR="00495B53">
        <w:t>Grassy Riggs Older People’s Drop in</w:t>
      </w:r>
      <w:r w:rsidR="00445AD7">
        <w:t xml:space="preserve"> Café</w:t>
      </w:r>
      <w:r w:rsidR="00A64FD2">
        <w:t>.</w:t>
      </w:r>
      <w:r w:rsidR="00EC4FE7">
        <w:t xml:space="preserve"> </w:t>
      </w:r>
      <w:r w:rsidR="00A64FD2">
        <w:t>The café work</w:t>
      </w:r>
      <w:r w:rsidR="00EC4FE7">
        <w:t xml:space="preserve"> will take place in the mornings</w:t>
      </w:r>
      <w:r w:rsidR="00A779DF">
        <w:t>, 8.30</w:t>
      </w:r>
      <w:r w:rsidR="00783BFD">
        <w:t>am-1pm</w:t>
      </w:r>
      <w:r w:rsidR="00EC4FE7">
        <w:t>.</w:t>
      </w:r>
    </w:p>
    <w:p w14:paraId="37F0BD4E" w14:textId="18294701" w:rsidR="0015480B" w:rsidRPr="0015480B" w:rsidRDefault="00EC4FE7" w:rsidP="00962853">
      <w:r>
        <w:t>In the afternoon, the internship will focus on supporting MCA to deliver its role as a third sector interface</w:t>
      </w:r>
      <w:r w:rsidR="00A40FB7">
        <w:t>. Key tasks will include undertaking a survey of our key stakeholders</w:t>
      </w:r>
      <w:r w:rsidR="004507C1">
        <w:t>, as well as other strategic activity</w:t>
      </w:r>
      <w:r w:rsidR="00A40FB7">
        <w:t>.</w:t>
      </w:r>
    </w:p>
    <w:p w14:paraId="299B276A" w14:textId="2DDA38D6" w:rsidR="0015480B" w:rsidRDefault="0015480B" w:rsidP="00962853">
      <w:r w:rsidRPr="0015480B">
        <w:t xml:space="preserve">The intern will gain hands-on experience in </w:t>
      </w:r>
      <w:r w:rsidR="006D14E5">
        <w:t xml:space="preserve">front-line community work, and a broad </w:t>
      </w:r>
      <w:r w:rsidR="00FA126C">
        <w:t xml:space="preserve">range of third sector experience </w:t>
      </w:r>
      <w:r w:rsidR="00662EC3">
        <w:t>including stakeholder engagement.</w:t>
      </w:r>
      <w:r w:rsidR="00D67581">
        <w:t xml:space="preserve"> Job coaching and interview practice will be included</w:t>
      </w:r>
      <w:r w:rsidR="00883D7B">
        <w:t xml:space="preserve"> programme of work, as well as access to free training. The internship would be ideal for anyone looking for a first role in the third sector.</w:t>
      </w:r>
    </w:p>
    <w:p w14:paraId="06D6D5E5" w14:textId="4439E906" w:rsidR="00883D7B" w:rsidRDefault="00883D7B" w:rsidP="00962853">
      <w:r>
        <w:t xml:space="preserve">You can see more about being on placement at MCA here: </w:t>
      </w:r>
      <w:hyperlink r:id="rId11" w:history="1">
        <w:r w:rsidR="0028251C" w:rsidRPr="0028251C">
          <w:rPr>
            <w:rStyle w:val="Hyperlink"/>
          </w:rPr>
          <w:t>What's It Like to Work at MCA? - Student Placement Experience - Midlothian Community Action (MCA)</w:t>
        </w:r>
      </w:hyperlink>
    </w:p>
    <w:p w14:paraId="0CDAC18C" w14:textId="77777777" w:rsidR="0015480B" w:rsidRPr="0015480B" w:rsidRDefault="0015480B" w:rsidP="0015480B"/>
    <w:p w14:paraId="1076682B" w14:textId="7EF9A951" w:rsidR="00266EE2" w:rsidRPr="00C25008" w:rsidRDefault="00266EE2" w:rsidP="00C25008">
      <w:pPr>
        <w:pStyle w:val="Heading3"/>
      </w:pPr>
      <w:r w:rsidRPr="00C25008">
        <w:t>ABOUT OUR ORGANISATION</w:t>
      </w:r>
    </w:p>
    <w:p w14:paraId="678C4AAF" w14:textId="77777777" w:rsidR="00100B74" w:rsidRDefault="003F0D87" w:rsidP="00100B74">
      <w:pPr>
        <w:pStyle w:val="NormalWeb"/>
        <w:shd w:val="clear" w:color="auto" w:fill="FFFFFF"/>
        <w:spacing w:before="0" w:beforeAutospacing="0" w:after="288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F0D87">
        <w:rPr>
          <w:rFonts w:asciiTheme="minorHAnsi" w:hAnsiTheme="minorHAnsi" w:cstheme="minorHAnsi"/>
          <w:sz w:val="22"/>
          <w:szCs w:val="22"/>
        </w:rPr>
        <w:t>Midlothian Community Action (MCA) is the Third Sector Interface (TSI) for Midlothian, supporting local community organisations, volunteers, and social enterprises.</w:t>
      </w:r>
      <w:r w:rsidR="00FA126C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FA126C" w:rsidRPr="00705BBE">
          <w:rPr>
            <w:rStyle w:val="Hyperlink"/>
            <w:rFonts w:asciiTheme="minorHAnsi" w:hAnsiTheme="minorHAnsi" w:cstheme="minorHAnsi"/>
            <w:sz w:val="22"/>
            <w:szCs w:val="22"/>
          </w:rPr>
          <w:t>www.mca.scot</w:t>
        </w:r>
      </w:hyperlink>
      <w:r w:rsidR="00FA12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5CECCD3" w14:textId="0E97906C" w:rsidR="00266EE2" w:rsidRPr="003F0D87" w:rsidRDefault="00100B74" w:rsidP="00100B74">
      <w:pPr>
        <w:pStyle w:val="NormalWeb"/>
        <w:shd w:val="clear" w:color="auto" w:fill="FFFFFF"/>
        <w:spacing w:before="0" w:beforeAutospacing="0" w:after="288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00100B74">
        <w:rPr>
          <w:rFonts w:asciiTheme="minorHAnsi" w:hAnsiTheme="minorHAnsi" w:cstheme="minorBidi"/>
          <w:sz w:val="22"/>
          <w:szCs w:val="22"/>
        </w:rPr>
        <w:t xml:space="preserve">The Grassy Riggs is a service for older people and their </w:t>
      </w:r>
      <w:proofErr w:type="spellStart"/>
      <w:r w:rsidRPr="00100B74">
        <w:rPr>
          <w:rFonts w:asciiTheme="minorHAnsi" w:hAnsiTheme="minorHAnsi" w:cstheme="minorBidi"/>
          <w:sz w:val="22"/>
          <w:szCs w:val="22"/>
        </w:rPr>
        <w:t>carers</w:t>
      </w:r>
      <w:proofErr w:type="spellEnd"/>
      <w:r w:rsidRPr="00100B74">
        <w:rPr>
          <w:rFonts w:asciiTheme="minorHAnsi" w:hAnsiTheme="minorHAnsi" w:cstheme="minorBidi"/>
          <w:sz w:val="22"/>
          <w:szCs w:val="22"/>
        </w:rPr>
        <w:t xml:space="preserve"> in Woodburn, Dalkeith. The service is based in the Woodburn Community Hub building and provides a warm, supportive environment where people over the age of 65 can come together to experience meaningful social engagement, make friends and try out new opportunities.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hyperlink r:id="rId13" w:history="1">
        <w:r w:rsidR="00A16AA4" w:rsidRPr="00A16AA4">
          <w:rPr>
            <w:rStyle w:val="Hyperlink"/>
            <w:rFonts w:asciiTheme="minorHAnsi" w:hAnsiTheme="minorHAnsi" w:cstheme="minorBidi"/>
            <w:sz w:val="22"/>
            <w:szCs w:val="22"/>
          </w:rPr>
          <w:t>The Grassy Riggs - Midlothian Community Action (MCA)</w:t>
        </w:r>
      </w:hyperlink>
    </w:p>
    <w:p w14:paraId="25593966" w14:textId="4B8AE00E" w:rsidR="00A76320" w:rsidRPr="00C25008" w:rsidRDefault="00A02E7A" w:rsidP="00C25008">
      <w:pPr>
        <w:pStyle w:val="Heading3"/>
      </w:pPr>
      <w:r w:rsidRPr="00C25008">
        <w:lastRenderedPageBreak/>
        <w:t>DUTIES</w:t>
      </w:r>
    </w:p>
    <w:p w14:paraId="340F067E" w14:textId="560DE130" w:rsidR="002521E5" w:rsidRPr="00EC4FE7" w:rsidRDefault="002521E5" w:rsidP="00B72438">
      <w:pPr>
        <w:rPr>
          <w:rFonts w:cstheme="minorHAnsi"/>
          <w:b/>
          <w:bCs/>
        </w:rPr>
      </w:pPr>
      <w:r w:rsidRPr="00EC4FE7">
        <w:rPr>
          <w:rFonts w:cstheme="minorHAnsi"/>
          <w:b/>
          <w:bCs/>
        </w:rPr>
        <w:t>Grassy Riggs</w:t>
      </w:r>
      <w:r w:rsidR="00EC4FE7">
        <w:rPr>
          <w:rFonts w:cstheme="minorHAnsi"/>
          <w:b/>
          <w:bCs/>
        </w:rPr>
        <w:t xml:space="preserve"> </w:t>
      </w:r>
    </w:p>
    <w:p w14:paraId="3EA01CF1" w14:textId="36DE8A84" w:rsidR="00B72438" w:rsidRPr="002521E5" w:rsidRDefault="002521E5" w:rsidP="00B72438">
      <w:pPr>
        <w:rPr>
          <w:rFonts w:cstheme="minorHAnsi"/>
        </w:rPr>
      </w:pPr>
      <w:r w:rsidRPr="002521E5">
        <w:rPr>
          <w:rFonts w:cstheme="minorHAnsi"/>
        </w:rPr>
        <w:t>To support the running of the Grassy Riggs Project</w:t>
      </w:r>
      <w:r>
        <w:rPr>
          <w:rFonts w:cstheme="minorHAnsi"/>
        </w:rPr>
        <w:t xml:space="preserve"> the postholder will undertake the following tasks.</w:t>
      </w:r>
    </w:p>
    <w:p w14:paraId="5191252A" w14:textId="4CF06D5B" w:rsidR="00B72438" w:rsidRPr="002521E5" w:rsidRDefault="00B72438" w:rsidP="00B72438">
      <w:pPr>
        <w:pStyle w:val="ListParagraph"/>
        <w:numPr>
          <w:ilvl w:val="0"/>
          <w:numId w:val="34"/>
        </w:numPr>
        <w:rPr>
          <w:rFonts w:cstheme="minorHAnsi"/>
        </w:rPr>
      </w:pPr>
      <w:r w:rsidRPr="002521E5">
        <w:rPr>
          <w:rFonts w:cstheme="minorHAnsi"/>
        </w:rPr>
        <w:t>Help set up cafe.</w:t>
      </w:r>
    </w:p>
    <w:p w14:paraId="484B91FA" w14:textId="5CEDE760" w:rsidR="00B72438" w:rsidRPr="002521E5" w:rsidRDefault="00B72438" w:rsidP="00B72438">
      <w:pPr>
        <w:pStyle w:val="ListParagraph"/>
        <w:numPr>
          <w:ilvl w:val="0"/>
          <w:numId w:val="34"/>
        </w:numPr>
        <w:rPr>
          <w:rFonts w:cstheme="minorHAnsi"/>
        </w:rPr>
      </w:pPr>
      <w:r w:rsidRPr="002521E5">
        <w:rPr>
          <w:rFonts w:cstheme="minorHAnsi"/>
        </w:rPr>
        <w:t>Prepar</w:t>
      </w:r>
      <w:r w:rsidR="002521E5">
        <w:rPr>
          <w:rFonts w:cstheme="minorHAnsi"/>
        </w:rPr>
        <w:t>e</w:t>
      </w:r>
      <w:r w:rsidRPr="002521E5">
        <w:rPr>
          <w:rFonts w:cstheme="minorHAnsi"/>
        </w:rPr>
        <w:t xml:space="preserve"> food such as soup and scones for the café.</w:t>
      </w:r>
    </w:p>
    <w:p w14:paraId="162BF5DF" w14:textId="77777777" w:rsidR="00B72438" w:rsidRPr="002521E5" w:rsidRDefault="00B72438" w:rsidP="00B72438">
      <w:pPr>
        <w:pStyle w:val="ListParagraph"/>
        <w:numPr>
          <w:ilvl w:val="0"/>
          <w:numId w:val="34"/>
        </w:numPr>
        <w:rPr>
          <w:rFonts w:cstheme="minorHAnsi"/>
        </w:rPr>
      </w:pPr>
      <w:r w:rsidRPr="002521E5">
        <w:rPr>
          <w:rFonts w:cstheme="minorHAnsi"/>
        </w:rPr>
        <w:t>Domestic duties such as washing up, clearing up etc.</w:t>
      </w:r>
    </w:p>
    <w:p w14:paraId="2F841B85" w14:textId="68732D17" w:rsidR="00B72438" w:rsidRPr="002521E5" w:rsidRDefault="00B72438" w:rsidP="00B72438">
      <w:pPr>
        <w:pStyle w:val="ListParagraph"/>
        <w:numPr>
          <w:ilvl w:val="0"/>
          <w:numId w:val="34"/>
        </w:numPr>
        <w:rPr>
          <w:rFonts w:cstheme="minorHAnsi"/>
        </w:rPr>
      </w:pPr>
      <w:r w:rsidRPr="002521E5">
        <w:rPr>
          <w:rFonts w:cstheme="minorHAnsi"/>
        </w:rPr>
        <w:t>Interact</w:t>
      </w:r>
      <w:r w:rsidR="00114AF3">
        <w:rPr>
          <w:rFonts w:cstheme="minorHAnsi"/>
        </w:rPr>
        <w:t xml:space="preserve"> </w:t>
      </w:r>
      <w:r w:rsidRPr="002521E5">
        <w:rPr>
          <w:rFonts w:cstheme="minorHAnsi"/>
        </w:rPr>
        <w:t>with and support GR users.</w:t>
      </w:r>
    </w:p>
    <w:p w14:paraId="7A2076EF" w14:textId="77777777" w:rsidR="00B72438" w:rsidRPr="002521E5" w:rsidRDefault="00B72438" w:rsidP="00B72438">
      <w:pPr>
        <w:pStyle w:val="ListParagraph"/>
        <w:numPr>
          <w:ilvl w:val="0"/>
          <w:numId w:val="34"/>
        </w:numPr>
        <w:rPr>
          <w:rFonts w:cstheme="minorHAnsi"/>
        </w:rPr>
      </w:pPr>
      <w:r w:rsidRPr="002521E5">
        <w:rPr>
          <w:rFonts w:cstheme="minorHAnsi"/>
        </w:rPr>
        <w:t>Take part in activities as requested.</w:t>
      </w:r>
    </w:p>
    <w:p w14:paraId="4A7FA2D0" w14:textId="77777777" w:rsidR="00B72438" w:rsidRPr="002521E5" w:rsidRDefault="00B72438" w:rsidP="00B72438">
      <w:pPr>
        <w:pStyle w:val="ListParagraph"/>
        <w:numPr>
          <w:ilvl w:val="0"/>
          <w:numId w:val="17"/>
        </w:numPr>
        <w:rPr>
          <w:rFonts w:cstheme="minorHAnsi"/>
          <w:szCs w:val="24"/>
        </w:rPr>
      </w:pPr>
      <w:r w:rsidRPr="002521E5">
        <w:rPr>
          <w:rFonts w:cstheme="minorHAnsi"/>
          <w:szCs w:val="24"/>
        </w:rPr>
        <w:t xml:space="preserve">Undertake any other duties relevant to the post, as reasonably required from time to time by your line manager. </w:t>
      </w:r>
    </w:p>
    <w:p w14:paraId="1D95E64C" w14:textId="77777777" w:rsidR="00B72438" w:rsidRPr="002521E5" w:rsidRDefault="00B72438" w:rsidP="00B72438">
      <w:pPr>
        <w:pStyle w:val="ListParagraph"/>
        <w:ind w:left="0"/>
        <w:rPr>
          <w:rFonts w:cstheme="minorHAnsi"/>
          <w:szCs w:val="24"/>
        </w:rPr>
      </w:pPr>
    </w:p>
    <w:p w14:paraId="1AB0B832" w14:textId="77777777" w:rsidR="00B72438" w:rsidRPr="002521E5" w:rsidRDefault="00B72438" w:rsidP="00B72438">
      <w:pPr>
        <w:pStyle w:val="ListParagraph"/>
        <w:ind w:left="0"/>
        <w:rPr>
          <w:rFonts w:cstheme="minorHAnsi"/>
          <w:color w:val="FF0000"/>
          <w:szCs w:val="24"/>
        </w:rPr>
      </w:pPr>
      <w:r w:rsidRPr="002521E5">
        <w:rPr>
          <w:rFonts w:cstheme="minorHAnsi"/>
          <w:szCs w:val="24"/>
        </w:rPr>
        <w:t>Training will be provided on food preparation and other relevant issues.</w:t>
      </w:r>
    </w:p>
    <w:p w14:paraId="51DF0ECB" w14:textId="474C52B6" w:rsidR="158535B0" w:rsidRPr="00874704" w:rsidRDefault="00EC4FE7" w:rsidP="158535B0">
      <w:pPr>
        <w:rPr>
          <w:b/>
          <w:bCs/>
        </w:rPr>
      </w:pPr>
      <w:r w:rsidRPr="00874704">
        <w:rPr>
          <w:b/>
          <w:bCs/>
        </w:rPr>
        <w:t xml:space="preserve">Third Sector Support </w:t>
      </w:r>
    </w:p>
    <w:p w14:paraId="2D1462F0" w14:textId="0188D784" w:rsidR="00874704" w:rsidRDefault="00874704" w:rsidP="158535B0">
      <w:r>
        <w:t>The internship will undertake</w:t>
      </w:r>
      <w:r w:rsidR="003F2D0D">
        <w:t xml:space="preserve"> a range of</w:t>
      </w:r>
      <w:r>
        <w:t xml:space="preserve"> tasks to help MCA support its members, including</w:t>
      </w:r>
      <w:r w:rsidR="0043502C">
        <w:t xml:space="preserve"> undertaking a survey of our users and stakeholders</w:t>
      </w:r>
      <w:r w:rsidR="003F2D0D">
        <w:t>.</w:t>
      </w:r>
    </w:p>
    <w:p w14:paraId="1BAF9CF8" w14:textId="14CC3DB5" w:rsidR="005F22BD" w:rsidRPr="005F22BD" w:rsidRDefault="005F22BD" w:rsidP="00C25008">
      <w:pPr>
        <w:pStyle w:val="Heading3"/>
      </w:pPr>
      <w:r w:rsidRPr="005F22BD">
        <w:t>Learning and Development</w:t>
      </w:r>
    </w:p>
    <w:p w14:paraId="3B2589CB" w14:textId="77777777" w:rsidR="005F22BD" w:rsidRPr="005F22BD" w:rsidRDefault="005F22BD" w:rsidP="005F22BD">
      <w:r w:rsidRPr="005F22BD">
        <w:t>As part of the internship, the post holder will receive:</w:t>
      </w:r>
    </w:p>
    <w:p w14:paraId="2A241753" w14:textId="77777777" w:rsidR="005F22BD" w:rsidRDefault="005F22BD" w:rsidP="158535B0">
      <w:pPr>
        <w:pStyle w:val="ListParagraph"/>
        <w:numPr>
          <w:ilvl w:val="0"/>
          <w:numId w:val="2"/>
        </w:numPr>
      </w:pPr>
      <w:r>
        <w:t>Structured support and regular supervision</w:t>
      </w:r>
    </w:p>
    <w:p w14:paraId="49EEE449" w14:textId="28D1C313" w:rsidR="0070615B" w:rsidRPr="005F22BD" w:rsidRDefault="0070615B" w:rsidP="158535B0">
      <w:pPr>
        <w:pStyle w:val="ListParagraph"/>
        <w:numPr>
          <w:ilvl w:val="0"/>
          <w:numId w:val="2"/>
        </w:numPr>
      </w:pPr>
      <w:r>
        <w:t>Opportunities to attend relevant training</w:t>
      </w:r>
    </w:p>
    <w:p w14:paraId="169DEC10" w14:textId="77777777" w:rsidR="005F22BD" w:rsidRPr="005F22BD" w:rsidRDefault="005F22BD" w:rsidP="158535B0">
      <w:pPr>
        <w:pStyle w:val="ListParagraph"/>
        <w:numPr>
          <w:ilvl w:val="0"/>
          <w:numId w:val="2"/>
        </w:numPr>
      </w:pPr>
      <w:r>
        <w:t>Opportunities to build a portfolio of work (e.g. case studies, reports, campaigns)</w:t>
      </w:r>
    </w:p>
    <w:p w14:paraId="1CE0CFDC" w14:textId="2D1FE7A9" w:rsidR="35275739" w:rsidRDefault="35275739" w:rsidP="71944B73">
      <w:pPr>
        <w:pStyle w:val="ListParagraph"/>
        <w:numPr>
          <w:ilvl w:val="0"/>
          <w:numId w:val="2"/>
        </w:numPr>
      </w:pPr>
      <w:r>
        <w:t>Job coaching and CV development support</w:t>
      </w:r>
    </w:p>
    <w:p w14:paraId="7A1CB351" w14:textId="123582A0" w:rsidR="00266EE2" w:rsidRPr="00BE396D" w:rsidRDefault="005F22BD" w:rsidP="158535B0">
      <w:pPr>
        <w:pStyle w:val="ListParagraph"/>
        <w:numPr>
          <w:ilvl w:val="0"/>
          <w:numId w:val="2"/>
        </w:numPr>
      </w:pPr>
      <w:r>
        <w:t>Insight into third sector and community work</w:t>
      </w:r>
      <w:r w:rsidR="00266EE2">
        <w:br/>
      </w:r>
    </w:p>
    <w:p w14:paraId="3E2ECE8A" w14:textId="77777777" w:rsidR="00BE396D" w:rsidRPr="00BE396D" w:rsidRDefault="00BE396D" w:rsidP="00C25008">
      <w:pPr>
        <w:pStyle w:val="Heading3"/>
      </w:pPr>
      <w:r w:rsidRPr="00BE396D">
        <w:t>Skills and Experience Required</w:t>
      </w:r>
    </w:p>
    <w:p w14:paraId="24B66445" w14:textId="77777777" w:rsidR="00BE396D" w:rsidRPr="00BE396D" w:rsidRDefault="700A8D45" w:rsidP="00BE396D">
      <w:pPr>
        <w:rPr>
          <w:rFonts w:ascii="Calibri" w:hAnsi="Calibri" w:cs="Calibri"/>
          <w:b/>
          <w:bCs/>
        </w:rPr>
      </w:pPr>
      <w:r w:rsidRPr="158535B0">
        <w:rPr>
          <w:rFonts w:ascii="Calibri" w:hAnsi="Calibri" w:cs="Calibri"/>
          <w:b/>
          <w:bCs/>
        </w:rPr>
        <w:t>Essential</w:t>
      </w:r>
    </w:p>
    <w:p w14:paraId="04316045" w14:textId="77777777" w:rsidR="00BE396D" w:rsidRPr="00BE396D" w:rsidRDefault="00BE396D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Strong written and verbal communication skills</w:t>
      </w:r>
    </w:p>
    <w:p w14:paraId="3AB7711A" w14:textId="3DC10DFA" w:rsidR="54760EF5" w:rsidRDefault="54760EF5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Strong teamwork skills</w:t>
      </w:r>
    </w:p>
    <w:p w14:paraId="7546E931" w14:textId="500BA97C" w:rsidR="00BE396D" w:rsidRPr="00BE396D" w:rsidRDefault="00BE396D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Interest in communities</w:t>
      </w:r>
      <w:r w:rsidR="00CF3DAF">
        <w:rPr>
          <w:rFonts w:ascii="Calibri" w:hAnsi="Calibri" w:cs="Calibri"/>
        </w:rPr>
        <w:t xml:space="preserve"> and</w:t>
      </w:r>
      <w:r w:rsidRPr="158535B0">
        <w:rPr>
          <w:rFonts w:ascii="Calibri" w:hAnsi="Calibri" w:cs="Calibri"/>
        </w:rPr>
        <w:t xml:space="preserve"> the third sector</w:t>
      </w:r>
    </w:p>
    <w:p w14:paraId="3C6CEA7F" w14:textId="77777777" w:rsidR="00BE396D" w:rsidRPr="00BE396D" w:rsidRDefault="00BE396D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Ability to create engaging content for different audiences</w:t>
      </w:r>
    </w:p>
    <w:p w14:paraId="396CE0FB" w14:textId="12005BA7" w:rsidR="00BE396D" w:rsidRPr="00BE396D" w:rsidRDefault="502BC462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73E0C73C">
        <w:rPr>
          <w:rFonts w:ascii="Calibri" w:hAnsi="Calibri" w:cs="Calibri"/>
        </w:rPr>
        <w:t>Good</w:t>
      </w:r>
      <w:r w:rsidR="00BE396D" w:rsidRPr="73E0C73C">
        <w:rPr>
          <w:rFonts w:ascii="Calibri" w:hAnsi="Calibri" w:cs="Calibri"/>
        </w:rPr>
        <w:t xml:space="preserve"> digital skills (e.g. Microsoft 365, social media platforms)</w:t>
      </w:r>
    </w:p>
    <w:p w14:paraId="20FFC4AB" w14:textId="77777777" w:rsidR="00BE396D" w:rsidRPr="00BE396D" w:rsidRDefault="00BE396D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Ability to work independently and manage time effectively</w:t>
      </w:r>
    </w:p>
    <w:p w14:paraId="36358F59" w14:textId="54A11B71" w:rsidR="00BE396D" w:rsidRPr="00BE396D" w:rsidRDefault="00BE396D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Willingness to learn and take initiative</w:t>
      </w:r>
    </w:p>
    <w:p w14:paraId="623BC0FB" w14:textId="5718B78B" w:rsidR="00BE396D" w:rsidRPr="00BE396D" w:rsidRDefault="3A96DFE0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A collaborative and inclusive approach to working with communities</w:t>
      </w:r>
    </w:p>
    <w:p w14:paraId="64F3AB57" w14:textId="3D8A58A3" w:rsidR="00BE396D" w:rsidRPr="00BE396D" w:rsidRDefault="3A96DFE0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Ability to communicate respectfully with a wide range of people</w:t>
      </w:r>
    </w:p>
    <w:p w14:paraId="784BDD40" w14:textId="392B94EC" w:rsidR="00BE396D" w:rsidRPr="00BE396D" w:rsidRDefault="49A16371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S</w:t>
      </w:r>
      <w:r w:rsidR="3A96DFE0" w:rsidRPr="158535B0">
        <w:rPr>
          <w:rFonts w:ascii="Calibri" w:hAnsi="Calibri" w:cs="Calibri"/>
        </w:rPr>
        <w:t>trong organisational skills and attention to detail</w:t>
      </w:r>
    </w:p>
    <w:p w14:paraId="399A7B4E" w14:textId="77777777" w:rsidR="00BE396D" w:rsidRPr="00BE396D" w:rsidRDefault="3A96DFE0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Flexible and responsive to changing priorities</w:t>
      </w:r>
    </w:p>
    <w:p w14:paraId="0F28928A" w14:textId="3E1972D2" w:rsidR="00BE396D" w:rsidRPr="00BE396D" w:rsidRDefault="3A96DFE0" w:rsidP="158535B0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158535B0">
        <w:rPr>
          <w:rFonts w:ascii="Calibri" w:hAnsi="Calibri" w:cs="Calibri"/>
        </w:rPr>
        <w:t>Commitment to equality, diversity, and inclusion</w:t>
      </w:r>
      <w:r w:rsidR="00BE396D">
        <w:br/>
      </w:r>
    </w:p>
    <w:p w14:paraId="228A7760" w14:textId="77777777" w:rsidR="00BE396D" w:rsidRPr="00BE396D" w:rsidRDefault="00BE396D" w:rsidP="00BE396D">
      <w:pPr>
        <w:rPr>
          <w:rFonts w:ascii="Calibri" w:hAnsi="Calibri" w:cs="Calibri"/>
          <w:b/>
          <w:bCs/>
        </w:rPr>
      </w:pPr>
      <w:r w:rsidRPr="00BE396D">
        <w:rPr>
          <w:rFonts w:ascii="Calibri" w:hAnsi="Calibri" w:cs="Calibri"/>
          <w:b/>
          <w:bCs/>
        </w:rPr>
        <w:t>Desirable</w:t>
      </w:r>
    </w:p>
    <w:p w14:paraId="35125D0A" w14:textId="0357D7A7" w:rsidR="00BE396D" w:rsidRPr="00BE396D" w:rsidRDefault="00BE396D" w:rsidP="158535B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58535B0">
        <w:rPr>
          <w:rFonts w:ascii="Calibri" w:hAnsi="Calibri" w:cs="Calibri"/>
        </w:rPr>
        <w:t xml:space="preserve">Experience using tools such as Canva </w:t>
      </w:r>
    </w:p>
    <w:p w14:paraId="1C882732" w14:textId="77777777" w:rsidR="00BE396D" w:rsidRPr="00BE396D" w:rsidRDefault="00BE396D" w:rsidP="158535B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58535B0">
        <w:rPr>
          <w:rFonts w:ascii="Calibri" w:hAnsi="Calibri" w:cs="Calibri"/>
        </w:rPr>
        <w:lastRenderedPageBreak/>
        <w:t>Experience of social media content creation or campaigns</w:t>
      </w:r>
    </w:p>
    <w:p w14:paraId="2E54657C" w14:textId="77777777" w:rsidR="00BE396D" w:rsidRPr="00BE396D" w:rsidRDefault="00BE396D" w:rsidP="158535B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58535B0">
        <w:rPr>
          <w:rFonts w:ascii="Calibri" w:hAnsi="Calibri" w:cs="Calibri"/>
        </w:rPr>
        <w:t>Understanding of monitoring &amp; evaluation or data collection</w:t>
      </w:r>
    </w:p>
    <w:p w14:paraId="39201200" w14:textId="193F23B0" w:rsidR="00BE396D" w:rsidRPr="00BE396D" w:rsidRDefault="00BE396D" w:rsidP="158535B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58535B0">
        <w:rPr>
          <w:rFonts w:ascii="Calibri" w:hAnsi="Calibri" w:cs="Calibri"/>
        </w:rPr>
        <w:t>Understanding of community or voluntary sector work</w:t>
      </w:r>
    </w:p>
    <w:p w14:paraId="5748044A" w14:textId="7B4DB7C6" w:rsidR="00BE396D" w:rsidRPr="00BE396D" w:rsidRDefault="00BE396D" w:rsidP="00BE396D">
      <w:pPr>
        <w:rPr>
          <w:rFonts w:ascii="Calibri" w:hAnsi="Calibri" w:cs="Calibri"/>
        </w:rPr>
      </w:pPr>
    </w:p>
    <w:p w14:paraId="00D9670C" w14:textId="77777777" w:rsidR="00BE396D" w:rsidRPr="00BE396D" w:rsidRDefault="00BE396D" w:rsidP="00C25008">
      <w:pPr>
        <w:pStyle w:val="Heading3"/>
      </w:pPr>
      <w:r w:rsidRPr="00BE396D">
        <w:t>Additional Information</w:t>
      </w:r>
    </w:p>
    <w:p w14:paraId="2F52FADF" w14:textId="77777777" w:rsidR="00BE396D" w:rsidRDefault="00BE396D" w:rsidP="00BE396D">
      <w:pPr>
        <w:rPr>
          <w:rFonts w:ascii="Calibri" w:hAnsi="Calibri" w:cs="Calibri"/>
        </w:rPr>
      </w:pPr>
      <w:r w:rsidRPr="73E0C73C">
        <w:rPr>
          <w:rFonts w:ascii="Calibri" w:hAnsi="Calibri" w:cs="Calibri"/>
        </w:rPr>
        <w:t>This role may involve occasional evening or weekend work to attend community events. Travel across Midlothian may be required.</w:t>
      </w:r>
    </w:p>
    <w:p w14:paraId="278C7B00" w14:textId="77777777" w:rsidR="00F23793" w:rsidRPr="00BE396D" w:rsidRDefault="00F23793" w:rsidP="00BE396D"/>
    <w:p w14:paraId="623069D9" w14:textId="71AE371C" w:rsidR="00BF5331" w:rsidRPr="00BE396D" w:rsidRDefault="00BF5331" w:rsidP="00BF5331">
      <w:pPr>
        <w:pStyle w:val="Heading3"/>
      </w:pPr>
      <w:r>
        <w:t>How to Apply</w:t>
      </w:r>
    </w:p>
    <w:p w14:paraId="32743ADD" w14:textId="13D19432" w:rsidR="00EF4B14" w:rsidRPr="007F55AA" w:rsidRDefault="00BF5331">
      <w:pPr>
        <w:rPr>
          <w:rFonts w:ascii="Calibri" w:hAnsi="Calibri" w:cs="Calibri"/>
        </w:rPr>
      </w:pPr>
      <w:r>
        <w:rPr>
          <w:rFonts w:ascii="Calibri" w:hAnsi="Calibri" w:cs="Calibri"/>
        </w:rPr>
        <w:t>Please send us a covering letter and your CV. Make sure that you</w:t>
      </w:r>
      <w:r w:rsidR="007061E3">
        <w:rPr>
          <w:rFonts w:ascii="Calibri" w:hAnsi="Calibri" w:cs="Calibri"/>
        </w:rPr>
        <w:t xml:space="preserve"> address how you meet the skills and experience noted above. Send this to </w:t>
      </w:r>
      <w:hyperlink r:id="rId14" w:history="1">
        <w:r w:rsidR="009259CA" w:rsidRPr="00F717DD">
          <w:rPr>
            <w:rStyle w:val="Hyperlink"/>
            <w:rFonts w:ascii="Calibri" w:hAnsi="Calibri" w:cs="Calibri"/>
          </w:rPr>
          <w:t>Info@MCA.scot</w:t>
        </w:r>
      </w:hyperlink>
      <w:r w:rsidR="009259CA">
        <w:rPr>
          <w:rFonts w:ascii="Calibri" w:hAnsi="Calibri" w:cs="Calibri"/>
        </w:rPr>
        <w:t xml:space="preserve"> by </w:t>
      </w:r>
      <w:r w:rsidR="00020393">
        <w:rPr>
          <w:rFonts w:ascii="Calibri" w:hAnsi="Calibri" w:cs="Calibri"/>
        </w:rPr>
        <w:t>Monday 29 June. Interviews are likely to be on</w:t>
      </w:r>
      <w:r w:rsidR="00F23793">
        <w:rPr>
          <w:rFonts w:ascii="Calibri" w:hAnsi="Calibri" w:cs="Calibri"/>
        </w:rPr>
        <w:t xml:space="preserve"> Monday 6 July.</w:t>
      </w:r>
    </w:p>
    <w:sectPr w:rsidR="00EF4B14" w:rsidRPr="007F55AA" w:rsidSect="00DE708E">
      <w:headerReference w:type="default" r:id="rId15"/>
      <w:footerReference w:type="default" r:id="rId16"/>
      <w:type w:val="oddPage"/>
      <w:pgSz w:w="11906" w:h="16838" w:code="9"/>
      <w:pgMar w:top="288" w:right="1152" w:bottom="864" w:left="1152" w:header="288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CDFE" w14:textId="77777777" w:rsidR="000107DD" w:rsidRDefault="000107DD">
      <w:r>
        <w:separator/>
      </w:r>
    </w:p>
  </w:endnote>
  <w:endnote w:type="continuationSeparator" w:id="0">
    <w:p w14:paraId="5875A81E" w14:textId="77777777" w:rsidR="000107DD" w:rsidRDefault="0001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4CBB" w14:textId="77777777" w:rsidR="00E64312" w:rsidRDefault="00E6431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4523405" w14:textId="77777777" w:rsidR="00EF4B14" w:rsidRDefault="00EF4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AA848" w14:textId="77777777" w:rsidR="000107DD" w:rsidRDefault="000107DD">
      <w:r>
        <w:separator/>
      </w:r>
    </w:p>
  </w:footnote>
  <w:footnote w:type="continuationSeparator" w:id="0">
    <w:p w14:paraId="4B1053E9" w14:textId="77777777" w:rsidR="000107DD" w:rsidRDefault="00010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8D993" w14:textId="486911DC" w:rsidR="00EF4B14" w:rsidRDefault="00445AD7" w:rsidP="00445AD7">
    <w:pPr>
      <w:pStyle w:val="Header"/>
      <w:jc w:val="right"/>
    </w:pPr>
    <w:r>
      <w:rPr>
        <w:noProof/>
      </w:rPr>
      <w:drawing>
        <wp:inline distT="0" distB="0" distL="0" distR="0" wp14:anchorId="01DEF938" wp14:editId="23D7078D">
          <wp:extent cx="1322048" cy="632988"/>
          <wp:effectExtent l="0" t="0" r="0" b="0"/>
          <wp:docPr id="5946404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640494" name="Picture 5946404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4149" cy="6387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6B8"/>
    <w:multiLevelType w:val="hybridMultilevel"/>
    <w:tmpl w:val="3DBCB778"/>
    <w:lvl w:ilvl="0" w:tplc="C0E2569E">
      <w:numFmt w:val="bullet"/>
      <w:lvlText w:val="•"/>
      <w:lvlJc w:val="left"/>
      <w:pPr>
        <w:ind w:left="567" w:hanging="207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0EDC"/>
    <w:multiLevelType w:val="hybridMultilevel"/>
    <w:tmpl w:val="44444632"/>
    <w:lvl w:ilvl="0" w:tplc="36E8ACD8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BB697C"/>
    <w:multiLevelType w:val="multilevel"/>
    <w:tmpl w:val="40DEE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8B41C7"/>
    <w:multiLevelType w:val="hybridMultilevel"/>
    <w:tmpl w:val="D2BE44A0"/>
    <w:lvl w:ilvl="0" w:tplc="E1DA24A8">
      <w:numFmt w:val="bullet"/>
      <w:lvlText w:val="•"/>
      <w:lvlJc w:val="left"/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" w15:restartNumberingAfterBreak="0">
    <w:nsid w:val="14F246DB"/>
    <w:multiLevelType w:val="hybridMultilevel"/>
    <w:tmpl w:val="F18AF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B5286"/>
    <w:multiLevelType w:val="multilevel"/>
    <w:tmpl w:val="3582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24C99"/>
    <w:multiLevelType w:val="multilevel"/>
    <w:tmpl w:val="ADEA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D55B5"/>
    <w:multiLevelType w:val="hybridMultilevel"/>
    <w:tmpl w:val="A3FEDEFC"/>
    <w:lvl w:ilvl="0" w:tplc="E1DA24A8">
      <w:numFmt w:val="bullet"/>
      <w:lvlText w:val="•"/>
      <w:lvlJc w:val="left"/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C72C5"/>
    <w:multiLevelType w:val="hybridMultilevel"/>
    <w:tmpl w:val="952A0348"/>
    <w:lvl w:ilvl="0" w:tplc="E1DA24A8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867E3"/>
    <w:multiLevelType w:val="hybridMultilevel"/>
    <w:tmpl w:val="6268A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3D477"/>
    <w:multiLevelType w:val="hybridMultilevel"/>
    <w:tmpl w:val="19AC3CAC"/>
    <w:lvl w:ilvl="0" w:tplc="19D8F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E3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72F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8A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B07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8457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E7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58C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C5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67E34"/>
    <w:multiLevelType w:val="multilevel"/>
    <w:tmpl w:val="EE0A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8914C8"/>
    <w:multiLevelType w:val="hybridMultilevel"/>
    <w:tmpl w:val="3C38A76A"/>
    <w:lvl w:ilvl="0" w:tplc="C0E2569E">
      <w:numFmt w:val="bullet"/>
      <w:lvlText w:val="•"/>
      <w:lvlJc w:val="left"/>
      <w:pPr>
        <w:ind w:left="567" w:hanging="207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72B45"/>
    <w:multiLevelType w:val="hybridMultilevel"/>
    <w:tmpl w:val="40DEEA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761BB3"/>
    <w:multiLevelType w:val="hybridMultilevel"/>
    <w:tmpl w:val="79007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077E6"/>
    <w:multiLevelType w:val="multilevel"/>
    <w:tmpl w:val="13C0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483AF7"/>
    <w:multiLevelType w:val="multilevel"/>
    <w:tmpl w:val="B858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EFEFE8"/>
    <w:multiLevelType w:val="hybridMultilevel"/>
    <w:tmpl w:val="F392B2E2"/>
    <w:lvl w:ilvl="0" w:tplc="F4D8B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4C8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982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AD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CB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C07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4F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D04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26B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02066"/>
    <w:multiLevelType w:val="multilevel"/>
    <w:tmpl w:val="EC74B76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B02DC"/>
    <w:multiLevelType w:val="multilevel"/>
    <w:tmpl w:val="E364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C3D03"/>
    <w:multiLevelType w:val="multilevel"/>
    <w:tmpl w:val="A150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625040"/>
    <w:multiLevelType w:val="multilevel"/>
    <w:tmpl w:val="D446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0D263D"/>
    <w:multiLevelType w:val="hybridMultilevel"/>
    <w:tmpl w:val="D486B8F0"/>
    <w:lvl w:ilvl="0" w:tplc="3FBEC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34E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9425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961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408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C5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187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6B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E23F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C4D1C"/>
    <w:multiLevelType w:val="multilevel"/>
    <w:tmpl w:val="D02A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7542D0"/>
    <w:multiLevelType w:val="hybridMultilevel"/>
    <w:tmpl w:val="EDD83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DF023E"/>
    <w:multiLevelType w:val="hybridMultilevel"/>
    <w:tmpl w:val="4F42E702"/>
    <w:lvl w:ilvl="0" w:tplc="36E8ACD8">
      <w:start w:val="1"/>
      <w:numFmt w:val="bullet"/>
      <w:lvlText w:val=""/>
      <w:lvlJc w:val="left"/>
      <w:pPr>
        <w:tabs>
          <w:tab w:val="num" w:pos="1083"/>
        </w:tabs>
        <w:ind w:left="1083" w:hanging="363"/>
      </w:pPr>
      <w:rPr>
        <w:rFonts w:ascii="Symbol" w:hAnsi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cs="Britannic Bold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ascii="Courier New" w:hAnsi="Courier New" w:cs="Britannic Bold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ascii="Courier New" w:hAnsi="Courier New" w:cs="Britannic Bold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ascii="Wingdings" w:hAnsi="Wingdings" w:hint="default"/>
      </w:rPr>
    </w:lvl>
  </w:abstractNum>
  <w:abstractNum w:abstractNumId="26" w15:restartNumberingAfterBreak="0">
    <w:nsid w:val="5A437B6D"/>
    <w:multiLevelType w:val="hybridMultilevel"/>
    <w:tmpl w:val="CFE0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CA9B35"/>
    <w:multiLevelType w:val="hybridMultilevel"/>
    <w:tmpl w:val="B99C0888"/>
    <w:lvl w:ilvl="0" w:tplc="8EAC0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E0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78C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5E1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C7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2EB0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5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44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F14C4"/>
    <w:multiLevelType w:val="hybridMultilevel"/>
    <w:tmpl w:val="97168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A04F2"/>
    <w:multiLevelType w:val="hybridMultilevel"/>
    <w:tmpl w:val="EC74B76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F2250D"/>
    <w:multiLevelType w:val="multilevel"/>
    <w:tmpl w:val="280A7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5C01EA"/>
    <w:multiLevelType w:val="hybridMultilevel"/>
    <w:tmpl w:val="13A4C9F2"/>
    <w:lvl w:ilvl="0" w:tplc="36E8ACD8">
      <w:start w:val="1"/>
      <w:numFmt w:val="bullet"/>
      <w:lvlText w:val=""/>
      <w:lvlJc w:val="left"/>
      <w:pPr>
        <w:tabs>
          <w:tab w:val="num" w:pos="2523"/>
        </w:tabs>
        <w:ind w:left="2523" w:hanging="363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Britannic Bold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Britannic Bold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3"/>
        </w:tabs>
        <w:ind w:left="68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3"/>
        </w:tabs>
        <w:ind w:left="7563" w:hanging="360"/>
      </w:pPr>
      <w:rPr>
        <w:rFonts w:ascii="Courier New" w:hAnsi="Courier New" w:cs="Britannic Bold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3"/>
        </w:tabs>
        <w:ind w:left="8283" w:hanging="360"/>
      </w:pPr>
      <w:rPr>
        <w:rFonts w:ascii="Wingdings" w:hAnsi="Wingdings" w:hint="default"/>
      </w:rPr>
    </w:lvl>
  </w:abstractNum>
  <w:abstractNum w:abstractNumId="32" w15:restartNumberingAfterBreak="0">
    <w:nsid w:val="701471EC"/>
    <w:multiLevelType w:val="hybridMultilevel"/>
    <w:tmpl w:val="7A9C1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A0760"/>
    <w:multiLevelType w:val="hybridMultilevel"/>
    <w:tmpl w:val="2BEED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658441">
    <w:abstractNumId w:val="27"/>
  </w:num>
  <w:num w:numId="2" w16cid:durableId="586154154">
    <w:abstractNumId w:val="17"/>
  </w:num>
  <w:num w:numId="3" w16cid:durableId="312755713">
    <w:abstractNumId w:val="10"/>
  </w:num>
  <w:num w:numId="4" w16cid:durableId="752164208">
    <w:abstractNumId w:val="22"/>
  </w:num>
  <w:num w:numId="5" w16cid:durableId="609897232">
    <w:abstractNumId w:val="29"/>
  </w:num>
  <w:num w:numId="6" w16cid:durableId="1538346537">
    <w:abstractNumId w:val="18"/>
  </w:num>
  <w:num w:numId="7" w16cid:durableId="132873033">
    <w:abstractNumId w:val="13"/>
  </w:num>
  <w:num w:numId="8" w16cid:durableId="386803816">
    <w:abstractNumId w:val="2"/>
  </w:num>
  <w:num w:numId="9" w16cid:durableId="19866594">
    <w:abstractNumId w:val="1"/>
  </w:num>
  <w:num w:numId="10" w16cid:durableId="1275088447">
    <w:abstractNumId w:val="25"/>
  </w:num>
  <w:num w:numId="11" w16cid:durableId="1366633501">
    <w:abstractNumId w:val="31"/>
  </w:num>
  <w:num w:numId="12" w16cid:durableId="193887135">
    <w:abstractNumId w:val="9"/>
  </w:num>
  <w:num w:numId="13" w16cid:durableId="420101565">
    <w:abstractNumId w:val="7"/>
  </w:num>
  <w:num w:numId="14" w16cid:durableId="209345608">
    <w:abstractNumId w:val="3"/>
  </w:num>
  <w:num w:numId="15" w16cid:durableId="2029020528">
    <w:abstractNumId w:val="8"/>
  </w:num>
  <w:num w:numId="16" w16cid:durableId="1874423308">
    <w:abstractNumId w:val="26"/>
  </w:num>
  <w:num w:numId="17" w16cid:durableId="223569929">
    <w:abstractNumId w:val="33"/>
  </w:num>
  <w:num w:numId="18" w16cid:durableId="848252157">
    <w:abstractNumId w:val="12"/>
  </w:num>
  <w:num w:numId="19" w16cid:durableId="1070268996">
    <w:abstractNumId w:val="0"/>
  </w:num>
  <w:num w:numId="20" w16cid:durableId="333535134">
    <w:abstractNumId w:val="4"/>
  </w:num>
  <w:num w:numId="21" w16cid:durableId="544566373">
    <w:abstractNumId w:val="14"/>
  </w:num>
  <w:num w:numId="22" w16cid:durableId="1934629227">
    <w:abstractNumId w:val="24"/>
  </w:num>
  <w:num w:numId="23" w16cid:durableId="1894005979">
    <w:abstractNumId w:val="32"/>
  </w:num>
  <w:num w:numId="24" w16cid:durableId="50739310">
    <w:abstractNumId w:val="11"/>
  </w:num>
  <w:num w:numId="25" w16cid:durableId="207618179">
    <w:abstractNumId w:val="20"/>
  </w:num>
  <w:num w:numId="26" w16cid:durableId="2063478393">
    <w:abstractNumId w:val="16"/>
  </w:num>
  <w:num w:numId="27" w16cid:durableId="1882277951">
    <w:abstractNumId w:val="5"/>
  </w:num>
  <w:num w:numId="28" w16cid:durableId="762989398">
    <w:abstractNumId w:val="30"/>
  </w:num>
  <w:num w:numId="29" w16cid:durableId="645203399">
    <w:abstractNumId w:val="23"/>
  </w:num>
  <w:num w:numId="30" w16cid:durableId="2020883166">
    <w:abstractNumId w:val="19"/>
  </w:num>
  <w:num w:numId="31" w16cid:durableId="385884303">
    <w:abstractNumId w:val="21"/>
  </w:num>
  <w:num w:numId="32" w16cid:durableId="587688830">
    <w:abstractNumId w:val="15"/>
  </w:num>
  <w:num w:numId="33" w16cid:durableId="1376853425">
    <w:abstractNumId w:val="6"/>
  </w:num>
  <w:num w:numId="34" w16cid:durableId="143544011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E3"/>
    <w:rsid w:val="000107DD"/>
    <w:rsid w:val="0001163D"/>
    <w:rsid w:val="00020393"/>
    <w:rsid w:val="00055F6C"/>
    <w:rsid w:val="00073F32"/>
    <w:rsid w:val="000A3660"/>
    <w:rsid w:val="000D3FBB"/>
    <w:rsid w:val="000D5D50"/>
    <w:rsid w:val="000E2F34"/>
    <w:rsid w:val="00100B74"/>
    <w:rsid w:val="0010509F"/>
    <w:rsid w:val="00106BB3"/>
    <w:rsid w:val="00114AF3"/>
    <w:rsid w:val="001239A1"/>
    <w:rsid w:val="00126A58"/>
    <w:rsid w:val="00131074"/>
    <w:rsid w:val="00153BD2"/>
    <w:rsid w:val="00154315"/>
    <w:rsid w:val="0015480B"/>
    <w:rsid w:val="00160A30"/>
    <w:rsid w:val="001619D3"/>
    <w:rsid w:val="00182315"/>
    <w:rsid w:val="00196FB6"/>
    <w:rsid w:val="001A792F"/>
    <w:rsid w:val="001D3271"/>
    <w:rsid w:val="001E6AB8"/>
    <w:rsid w:val="0021030A"/>
    <w:rsid w:val="00216794"/>
    <w:rsid w:val="00234C19"/>
    <w:rsid w:val="00236D41"/>
    <w:rsid w:val="00250288"/>
    <w:rsid w:val="002521E5"/>
    <w:rsid w:val="00255ED9"/>
    <w:rsid w:val="00266EE2"/>
    <w:rsid w:val="00275DAE"/>
    <w:rsid w:val="002808D3"/>
    <w:rsid w:val="0028251C"/>
    <w:rsid w:val="00284175"/>
    <w:rsid w:val="002B197A"/>
    <w:rsid w:val="002B2D7E"/>
    <w:rsid w:val="002C4C7E"/>
    <w:rsid w:val="002D5C65"/>
    <w:rsid w:val="002F730E"/>
    <w:rsid w:val="00302B82"/>
    <w:rsid w:val="00327598"/>
    <w:rsid w:val="0033173A"/>
    <w:rsid w:val="00357D53"/>
    <w:rsid w:val="00372D8B"/>
    <w:rsid w:val="003B1738"/>
    <w:rsid w:val="003C1227"/>
    <w:rsid w:val="003C5918"/>
    <w:rsid w:val="003E6EFD"/>
    <w:rsid w:val="003F0D87"/>
    <w:rsid w:val="003F2D0D"/>
    <w:rsid w:val="0040398B"/>
    <w:rsid w:val="00420AB3"/>
    <w:rsid w:val="0043502C"/>
    <w:rsid w:val="004458B4"/>
    <w:rsid w:val="00445AD7"/>
    <w:rsid w:val="00450006"/>
    <w:rsid w:val="004507C1"/>
    <w:rsid w:val="004558B4"/>
    <w:rsid w:val="0047402B"/>
    <w:rsid w:val="00480EE3"/>
    <w:rsid w:val="00495B53"/>
    <w:rsid w:val="004D2554"/>
    <w:rsid w:val="005013C8"/>
    <w:rsid w:val="00502CB4"/>
    <w:rsid w:val="00512BB0"/>
    <w:rsid w:val="00514184"/>
    <w:rsid w:val="00526CFD"/>
    <w:rsid w:val="005327C1"/>
    <w:rsid w:val="00537DF2"/>
    <w:rsid w:val="00560990"/>
    <w:rsid w:val="005C0A7E"/>
    <w:rsid w:val="005D29CA"/>
    <w:rsid w:val="005F22BD"/>
    <w:rsid w:val="005F7BD4"/>
    <w:rsid w:val="00602493"/>
    <w:rsid w:val="006126C8"/>
    <w:rsid w:val="0062374B"/>
    <w:rsid w:val="006376DB"/>
    <w:rsid w:val="00642B03"/>
    <w:rsid w:val="00660C10"/>
    <w:rsid w:val="00662EC3"/>
    <w:rsid w:val="00664014"/>
    <w:rsid w:val="00672E33"/>
    <w:rsid w:val="00685083"/>
    <w:rsid w:val="00686CE7"/>
    <w:rsid w:val="006A10F1"/>
    <w:rsid w:val="006A1878"/>
    <w:rsid w:val="006A7500"/>
    <w:rsid w:val="006D14E5"/>
    <w:rsid w:val="006D32F5"/>
    <w:rsid w:val="006D4301"/>
    <w:rsid w:val="00700786"/>
    <w:rsid w:val="0070615B"/>
    <w:rsid w:val="00706165"/>
    <w:rsid w:val="007061E3"/>
    <w:rsid w:val="007257D0"/>
    <w:rsid w:val="00732105"/>
    <w:rsid w:val="00753B33"/>
    <w:rsid w:val="00756E7C"/>
    <w:rsid w:val="0075777A"/>
    <w:rsid w:val="007652AD"/>
    <w:rsid w:val="00783BFD"/>
    <w:rsid w:val="007A7B6D"/>
    <w:rsid w:val="007D3903"/>
    <w:rsid w:val="007E23BF"/>
    <w:rsid w:val="007F3341"/>
    <w:rsid w:val="007F55AA"/>
    <w:rsid w:val="0080390D"/>
    <w:rsid w:val="00855D39"/>
    <w:rsid w:val="00861CC3"/>
    <w:rsid w:val="00871627"/>
    <w:rsid w:val="00871EBB"/>
    <w:rsid w:val="00874704"/>
    <w:rsid w:val="00883ADC"/>
    <w:rsid w:val="00883D7B"/>
    <w:rsid w:val="008872F4"/>
    <w:rsid w:val="0089474C"/>
    <w:rsid w:val="008B185F"/>
    <w:rsid w:val="008B3C07"/>
    <w:rsid w:val="008B68E2"/>
    <w:rsid w:val="008E122D"/>
    <w:rsid w:val="009259CA"/>
    <w:rsid w:val="00934200"/>
    <w:rsid w:val="0095749B"/>
    <w:rsid w:val="00962853"/>
    <w:rsid w:val="0096453C"/>
    <w:rsid w:val="00964B0D"/>
    <w:rsid w:val="00976D60"/>
    <w:rsid w:val="0099123C"/>
    <w:rsid w:val="009B0545"/>
    <w:rsid w:val="009C6537"/>
    <w:rsid w:val="009D7F03"/>
    <w:rsid w:val="009E4A26"/>
    <w:rsid w:val="00A00C48"/>
    <w:rsid w:val="00A017F7"/>
    <w:rsid w:val="00A01E09"/>
    <w:rsid w:val="00A02E7A"/>
    <w:rsid w:val="00A12B37"/>
    <w:rsid w:val="00A16AA4"/>
    <w:rsid w:val="00A21D82"/>
    <w:rsid w:val="00A2253F"/>
    <w:rsid w:val="00A259F8"/>
    <w:rsid w:val="00A40FB7"/>
    <w:rsid w:val="00A52B81"/>
    <w:rsid w:val="00A64FD2"/>
    <w:rsid w:val="00A72E03"/>
    <w:rsid w:val="00A73BD0"/>
    <w:rsid w:val="00A74C68"/>
    <w:rsid w:val="00A76320"/>
    <w:rsid w:val="00A779DF"/>
    <w:rsid w:val="00A81317"/>
    <w:rsid w:val="00A85525"/>
    <w:rsid w:val="00AB4831"/>
    <w:rsid w:val="00AC5578"/>
    <w:rsid w:val="00AC742E"/>
    <w:rsid w:val="00AE308C"/>
    <w:rsid w:val="00AE345F"/>
    <w:rsid w:val="00AE5CED"/>
    <w:rsid w:val="00AF01F5"/>
    <w:rsid w:val="00B50D39"/>
    <w:rsid w:val="00B60701"/>
    <w:rsid w:val="00B657FB"/>
    <w:rsid w:val="00B72438"/>
    <w:rsid w:val="00B86A66"/>
    <w:rsid w:val="00BB31C8"/>
    <w:rsid w:val="00BC1D4C"/>
    <w:rsid w:val="00BC4F23"/>
    <w:rsid w:val="00BC7B02"/>
    <w:rsid w:val="00BD79F2"/>
    <w:rsid w:val="00BE0B21"/>
    <w:rsid w:val="00BE396D"/>
    <w:rsid w:val="00BE61CF"/>
    <w:rsid w:val="00BF5331"/>
    <w:rsid w:val="00C0212F"/>
    <w:rsid w:val="00C071B8"/>
    <w:rsid w:val="00C129AE"/>
    <w:rsid w:val="00C25008"/>
    <w:rsid w:val="00C258B6"/>
    <w:rsid w:val="00C31D42"/>
    <w:rsid w:val="00C355D4"/>
    <w:rsid w:val="00C37F83"/>
    <w:rsid w:val="00C42D24"/>
    <w:rsid w:val="00C64C37"/>
    <w:rsid w:val="00C72E78"/>
    <w:rsid w:val="00C74BCF"/>
    <w:rsid w:val="00CA06C5"/>
    <w:rsid w:val="00CA18DA"/>
    <w:rsid w:val="00CB17F4"/>
    <w:rsid w:val="00CC27FF"/>
    <w:rsid w:val="00CD412D"/>
    <w:rsid w:val="00CE1C0A"/>
    <w:rsid w:val="00CE73B7"/>
    <w:rsid w:val="00CF3DAF"/>
    <w:rsid w:val="00CF6173"/>
    <w:rsid w:val="00D04CE0"/>
    <w:rsid w:val="00D34C89"/>
    <w:rsid w:val="00D40607"/>
    <w:rsid w:val="00D4630C"/>
    <w:rsid w:val="00D479AB"/>
    <w:rsid w:val="00D67581"/>
    <w:rsid w:val="00D7297E"/>
    <w:rsid w:val="00DA0D22"/>
    <w:rsid w:val="00DA42EE"/>
    <w:rsid w:val="00DC3E7C"/>
    <w:rsid w:val="00DD24B4"/>
    <w:rsid w:val="00DD711C"/>
    <w:rsid w:val="00DE708E"/>
    <w:rsid w:val="00DE7517"/>
    <w:rsid w:val="00E04C80"/>
    <w:rsid w:val="00E20357"/>
    <w:rsid w:val="00E234F6"/>
    <w:rsid w:val="00E237E6"/>
    <w:rsid w:val="00E3411D"/>
    <w:rsid w:val="00E40FF6"/>
    <w:rsid w:val="00E525F6"/>
    <w:rsid w:val="00E52DE1"/>
    <w:rsid w:val="00E64312"/>
    <w:rsid w:val="00E91D70"/>
    <w:rsid w:val="00E94D91"/>
    <w:rsid w:val="00EB74DA"/>
    <w:rsid w:val="00EC4FE7"/>
    <w:rsid w:val="00EE76B0"/>
    <w:rsid w:val="00EF4B14"/>
    <w:rsid w:val="00F119BC"/>
    <w:rsid w:val="00F1412C"/>
    <w:rsid w:val="00F23793"/>
    <w:rsid w:val="00F315CC"/>
    <w:rsid w:val="00F45003"/>
    <w:rsid w:val="00F555D4"/>
    <w:rsid w:val="00F6679C"/>
    <w:rsid w:val="00F731F9"/>
    <w:rsid w:val="00F7563D"/>
    <w:rsid w:val="00F81F27"/>
    <w:rsid w:val="00F9203C"/>
    <w:rsid w:val="00F95969"/>
    <w:rsid w:val="00F96241"/>
    <w:rsid w:val="00FA126C"/>
    <w:rsid w:val="00FC2BEB"/>
    <w:rsid w:val="00FE6657"/>
    <w:rsid w:val="04086855"/>
    <w:rsid w:val="04E45B22"/>
    <w:rsid w:val="06F25606"/>
    <w:rsid w:val="08F5F185"/>
    <w:rsid w:val="0990F6EE"/>
    <w:rsid w:val="0FBCFC03"/>
    <w:rsid w:val="125C976C"/>
    <w:rsid w:val="14CB5916"/>
    <w:rsid w:val="158535B0"/>
    <w:rsid w:val="1928BB83"/>
    <w:rsid w:val="1B98FB1D"/>
    <w:rsid w:val="1E76BE06"/>
    <w:rsid w:val="24C7BFF6"/>
    <w:rsid w:val="26FD99C4"/>
    <w:rsid w:val="27080726"/>
    <w:rsid w:val="2E5E8DC9"/>
    <w:rsid w:val="3138705D"/>
    <w:rsid w:val="35275739"/>
    <w:rsid w:val="356F9703"/>
    <w:rsid w:val="3A96DFE0"/>
    <w:rsid w:val="4482B832"/>
    <w:rsid w:val="49A16371"/>
    <w:rsid w:val="4DE0305B"/>
    <w:rsid w:val="4F430F90"/>
    <w:rsid w:val="502BC462"/>
    <w:rsid w:val="5046DB45"/>
    <w:rsid w:val="5438E08D"/>
    <w:rsid w:val="54760EF5"/>
    <w:rsid w:val="583ABDAF"/>
    <w:rsid w:val="63667EF6"/>
    <w:rsid w:val="660747DB"/>
    <w:rsid w:val="66C206D8"/>
    <w:rsid w:val="685C3D1A"/>
    <w:rsid w:val="6ED86BB1"/>
    <w:rsid w:val="700A8D45"/>
    <w:rsid w:val="705720B7"/>
    <w:rsid w:val="71944B73"/>
    <w:rsid w:val="73E0C73C"/>
    <w:rsid w:val="774880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46B676"/>
  <w15:chartTrackingRefBased/>
  <w15:docId w15:val="{93D1AE9B-D479-4C23-B681-65819502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7F4"/>
  </w:style>
  <w:style w:type="paragraph" w:styleId="Heading1">
    <w:name w:val="heading 1"/>
    <w:basedOn w:val="Normal"/>
    <w:next w:val="Normal"/>
    <w:link w:val="Heading1Char"/>
    <w:uiPriority w:val="9"/>
    <w:qFormat/>
    <w:rsid w:val="00CB17F4"/>
    <w:pPr>
      <w:keepNext/>
      <w:keepLines/>
      <w:spacing w:before="400" w:after="40" w:line="240" w:lineRule="auto"/>
      <w:outlineLvl w:val="0"/>
    </w:pPr>
    <w:rPr>
      <w:rFonts w:ascii="Calibri Light" w:eastAsia="SimSun" w:hAnsi="Calibri Light" w:cs="Times New Roman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7F4"/>
    <w:pPr>
      <w:keepNext/>
      <w:keepLines/>
      <w:spacing w:before="40" w:after="0" w:line="240" w:lineRule="auto"/>
      <w:outlineLvl w:val="1"/>
    </w:pPr>
    <w:rPr>
      <w:rFonts w:ascii="Calibri Light" w:eastAsia="SimSun" w:hAnsi="Calibri Light" w:cs="Times New Roman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17F4"/>
    <w:pPr>
      <w:keepNext/>
      <w:keepLines/>
      <w:spacing w:before="40" w:after="0" w:line="240" w:lineRule="auto"/>
      <w:outlineLvl w:val="2"/>
    </w:pPr>
    <w:rPr>
      <w:rFonts w:ascii="Calibri Light" w:eastAsia="SimSun" w:hAnsi="Calibri Light" w:cs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17F4"/>
    <w:pPr>
      <w:keepNext/>
      <w:keepLines/>
      <w:spacing w:before="40" w:after="0"/>
      <w:outlineLvl w:val="3"/>
    </w:pPr>
    <w:rPr>
      <w:rFonts w:ascii="Calibri Light" w:eastAsia="SimSun" w:hAnsi="Calibri Light" w:cs="Times New Roman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7F4"/>
    <w:pPr>
      <w:keepNext/>
      <w:keepLines/>
      <w:spacing w:before="40" w:after="0"/>
      <w:outlineLvl w:val="4"/>
    </w:pPr>
    <w:rPr>
      <w:rFonts w:ascii="Calibri Light" w:eastAsia="SimSun" w:hAnsi="Calibri Light" w:cs="Times New Roman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7F4"/>
    <w:pPr>
      <w:keepNext/>
      <w:keepLines/>
      <w:spacing w:before="40" w:after="0"/>
      <w:outlineLvl w:val="5"/>
    </w:pPr>
    <w:rPr>
      <w:rFonts w:ascii="Calibri Light" w:eastAsia="SimSun" w:hAnsi="Calibri Light" w:cs="Times New Roman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7F4"/>
    <w:pPr>
      <w:keepNext/>
      <w:keepLines/>
      <w:spacing w:before="40" w:after="0"/>
      <w:outlineLvl w:val="6"/>
    </w:pPr>
    <w:rPr>
      <w:rFonts w:ascii="Calibri Light" w:eastAsia="SimSun" w:hAnsi="Calibri Light" w:cs="Times New Roman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7F4"/>
    <w:pPr>
      <w:keepNext/>
      <w:keepLines/>
      <w:spacing w:before="40" w:after="0"/>
      <w:outlineLvl w:val="7"/>
    </w:pPr>
    <w:rPr>
      <w:rFonts w:ascii="Calibri Light" w:eastAsia="SimSun" w:hAnsi="Calibri Light" w:cs="Times New Roman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7F4"/>
    <w:pPr>
      <w:keepNext/>
      <w:keepLines/>
      <w:spacing w:before="40" w:after="0"/>
      <w:outlineLvl w:val="8"/>
    </w:pPr>
    <w:rPr>
      <w:rFonts w:ascii="Calibri Light" w:eastAsia="SimSun" w:hAnsi="Calibri Light" w:cs="Times New Roman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033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0545"/>
    <w:pPr>
      <w:ind w:left="720"/>
      <w:contextualSpacing/>
    </w:pPr>
  </w:style>
  <w:style w:type="table" w:styleId="TableGrid">
    <w:name w:val="Table Grid"/>
    <w:basedOn w:val="TableNormal"/>
    <w:rsid w:val="000A3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CB17F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Heading2Char">
    <w:name w:val="Heading 2 Char"/>
    <w:link w:val="Heading2"/>
    <w:uiPriority w:val="9"/>
    <w:rsid w:val="00CB17F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rsid w:val="00CB17F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rsid w:val="00CB17F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CB17F4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CB17F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CB17F4"/>
    <w:rPr>
      <w:rFonts w:ascii="Calibri Light" w:eastAsia="SimSu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CB17F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CB17F4"/>
    <w:rPr>
      <w:rFonts w:ascii="Calibri Light" w:eastAsia="SimSu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17F4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CB17F4"/>
    <w:pPr>
      <w:spacing w:after="0" w:line="204" w:lineRule="auto"/>
      <w:contextualSpacing/>
    </w:pPr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character" w:customStyle="1" w:styleId="TitleChar">
    <w:name w:val="Title Char"/>
    <w:link w:val="Title"/>
    <w:uiPriority w:val="10"/>
    <w:rsid w:val="00CB17F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7F4"/>
    <w:pPr>
      <w:numPr>
        <w:ilvl w:val="1"/>
      </w:numPr>
      <w:spacing w:after="240" w:line="240" w:lineRule="auto"/>
    </w:pPr>
    <w:rPr>
      <w:rFonts w:ascii="Calibri Light" w:eastAsia="SimSun" w:hAnsi="Calibri Light" w:cs="Times New Roman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CB17F4"/>
    <w:rPr>
      <w:rFonts w:ascii="Calibri Light" w:eastAsia="SimSun" w:hAnsi="Calibri Light" w:cs="Times New Roman"/>
      <w:color w:val="5B9BD5"/>
      <w:sz w:val="28"/>
      <w:szCs w:val="28"/>
    </w:rPr>
  </w:style>
  <w:style w:type="character" w:styleId="Strong">
    <w:name w:val="Strong"/>
    <w:uiPriority w:val="22"/>
    <w:qFormat/>
    <w:rsid w:val="00CB17F4"/>
    <w:rPr>
      <w:b/>
      <w:bCs/>
    </w:rPr>
  </w:style>
  <w:style w:type="character" w:styleId="Emphasis">
    <w:name w:val="Emphasis"/>
    <w:uiPriority w:val="20"/>
    <w:qFormat/>
    <w:rsid w:val="00CB17F4"/>
    <w:rPr>
      <w:i/>
      <w:iCs/>
    </w:rPr>
  </w:style>
  <w:style w:type="paragraph" w:styleId="NoSpacing">
    <w:name w:val="No Spacing"/>
    <w:uiPriority w:val="1"/>
    <w:qFormat/>
    <w:rsid w:val="00CB17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B17F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QuoteChar">
    <w:name w:val="Quote Char"/>
    <w:link w:val="Quote"/>
    <w:uiPriority w:val="29"/>
    <w:rsid w:val="00CB17F4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7F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CB17F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CB17F4"/>
    <w:rPr>
      <w:i/>
      <w:iCs/>
      <w:color w:val="595959"/>
    </w:rPr>
  </w:style>
  <w:style w:type="character" w:styleId="IntenseEmphasis">
    <w:name w:val="Intense Emphasis"/>
    <w:uiPriority w:val="21"/>
    <w:qFormat/>
    <w:rsid w:val="00CB17F4"/>
    <w:rPr>
      <w:b/>
      <w:bCs/>
      <w:i/>
      <w:iCs/>
    </w:rPr>
  </w:style>
  <w:style w:type="character" w:styleId="SubtleReference">
    <w:name w:val="Subtle Reference"/>
    <w:uiPriority w:val="31"/>
    <w:qFormat/>
    <w:rsid w:val="00CB17F4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CB17F4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CB17F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17F4"/>
    <w:pPr>
      <w:outlineLvl w:val="9"/>
    </w:pPr>
  </w:style>
  <w:style w:type="character" w:customStyle="1" w:styleId="FooterChar">
    <w:name w:val="Footer Char"/>
    <w:basedOn w:val="DefaultParagraphFont"/>
    <w:link w:val="Footer"/>
    <w:uiPriority w:val="99"/>
    <w:rsid w:val="00E64312"/>
  </w:style>
  <w:style w:type="paragraph" w:customStyle="1" w:styleId="paragraph">
    <w:name w:val="paragraph"/>
    <w:basedOn w:val="Normal"/>
    <w:rsid w:val="00331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3173A"/>
  </w:style>
  <w:style w:type="character" w:customStyle="1" w:styleId="eop">
    <w:name w:val="eop"/>
    <w:basedOn w:val="DefaultParagraphFont"/>
    <w:rsid w:val="0033173A"/>
  </w:style>
  <w:style w:type="paragraph" w:styleId="NormalWeb">
    <w:name w:val="Normal (Web)"/>
    <w:basedOn w:val="Normal"/>
    <w:uiPriority w:val="99"/>
    <w:unhideWhenUsed/>
    <w:rsid w:val="002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oltipsall">
    <w:name w:val="tooltipsall"/>
    <w:basedOn w:val="DefaultParagraphFont"/>
    <w:rsid w:val="00266EE2"/>
  </w:style>
  <w:style w:type="character" w:styleId="UnresolvedMention">
    <w:name w:val="Unresolved Mention"/>
    <w:basedOn w:val="DefaultParagraphFont"/>
    <w:uiPriority w:val="99"/>
    <w:semiHidden/>
    <w:unhideWhenUsed/>
    <w:rsid w:val="00266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ca.scot/what-we-do/projects/grassy-rigg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ca.sco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ca.scot/2025/08/whats-it-like-to-work-at-mca-student-placement-experienc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MCA.sco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VA\Templates\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0046b5-f4d5-4930-8cf7-d5d3a8ff159c" xsi:nil="true"/>
    <lcf76f155ced4ddcb4097134ff3c332f xmlns="4a9cc2f5-58da-48fd-97ac-0c861401d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59E53DD26244F92AB513615227F04" ma:contentTypeVersion="12" ma:contentTypeDescription="Create a new document." ma:contentTypeScope="" ma:versionID="0917bbba8c8154fb5bd31c8c570081b3">
  <xsd:schema xmlns:xsd="http://www.w3.org/2001/XMLSchema" xmlns:xs="http://www.w3.org/2001/XMLSchema" xmlns:p="http://schemas.microsoft.com/office/2006/metadata/properties" xmlns:ns2="4a9cc2f5-58da-48fd-97ac-0c861401df4c" xmlns:ns3="750046b5-f4d5-4930-8cf7-d5d3a8ff159c" targetNamespace="http://schemas.microsoft.com/office/2006/metadata/properties" ma:root="true" ma:fieldsID="2323ea1c5653c60f38471036b73c5f84" ns2:_="" ns3:_="">
    <xsd:import namespace="4a9cc2f5-58da-48fd-97ac-0c861401df4c"/>
    <xsd:import namespace="750046b5-f4d5-4930-8cf7-d5d3a8ff15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cc2f5-58da-48fd-97ac-0c861401d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7c0a78-a0a9-4970-a945-1ad94f048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046b5-f4d5-4930-8cf7-d5d3a8ff159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8bbbf1b-0af6-49fc-8692-7d91734b3dd3}" ma:internalName="TaxCatchAll" ma:showField="CatchAllData" ma:web="750046b5-f4d5-4930-8cf7-d5d3a8ff15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60AEA-4883-4C47-B1FF-2041966F4C95}">
  <ds:schemaRefs>
    <ds:schemaRef ds:uri="http://schemas.microsoft.com/office/2006/metadata/properties"/>
    <ds:schemaRef ds:uri="http://schemas.microsoft.com/office/infopath/2007/PartnerControls"/>
    <ds:schemaRef ds:uri="750046b5-f4d5-4930-8cf7-d5d3a8ff159c"/>
    <ds:schemaRef ds:uri="4a9cc2f5-58da-48fd-97ac-0c861401df4c"/>
  </ds:schemaRefs>
</ds:datastoreItem>
</file>

<file path=customXml/itemProps2.xml><?xml version="1.0" encoding="utf-8"?>
<ds:datastoreItem xmlns:ds="http://schemas.openxmlformats.org/officeDocument/2006/customXml" ds:itemID="{1507B3D7-DCD5-46AB-825F-B13EAD03B0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9A43B-ECBB-4D64-9DA6-6D441919975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9742E1E-E6B2-4934-82C5-C4B16D3E9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9cc2f5-58da-48fd-97ac-0c861401df4c"/>
    <ds:schemaRef ds:uri="750046b5-f4d5-4930-8cf7-d5d3a8ff15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63</TotalTime>
  <Pages>3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December, 1999</dc:title>
  <dc:subject/>
  <dc:creator>Midlothian Voluntary Action</dc:creator>
  <cp:keywords/>
  <cp:lastModifiedBy>Lesley Kelly</cp:lastModifiedBy>
  <cp:revision>43</cp:revision>
  <cp:lastPrinted>2010-01-19T10:37:00Z</cp:lastPrinted>
  <dcterms:created xsi:type="dcterms:W3CDTF">2026-06-09T12:53:00Z</dcterms:created>
  <dcterms:modified xsi:type="dcterms:W3CDTF">2026-06-10T09:54:00Z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17386600.0000000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0x010100BFE59E53DD26244F92AB513615227F04</vt:lpwstr>
  </property>
  <property fmtid="{D5CDD505-2E9C-101B-9397-08002B2CF9AE}" pid="6" name="MediaServiceImageTags">
    <vt:lpwstr/>
  </property>
</Properties>
</file>